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7F5C" w14:textId="2D389A30" w:rsidR="002428CB" w:rsidRPr="004E7D6E" w:rsidRDefault="008F071B" w:rsidP="002428CB">
      <w:pPr>
        <w:rPr>
          <w:rStyle w:val="TitelZchn"/>
        </w:rPr>
      </w:pPr>
      <w:r w:rsidRPr="004E7D6E">
        <w:rPr>
          <w:rStyle w:val="TitelZchn"/>
        </w:rPr>
        <w:t>Räume kühl halten – so geht’s!</w:t>
      </w:r>
    </w:p>
    <w:p w14:paraId="1E7E405E" w14:textId="0CA72477" w:rsidR="008F071B" w:rsidRPr="004E7D6E" w:rsidRDefault="008F071B" w:rsidP="002428CB">
      <w:pPr>
        <w:rPr>
          <w:rFonts w:cs="Arial"/>
          <w:b/>
          <w:szCs w:val="22"/>
          <w:shd w:val="clear" w:color="auto" w:fill="FFFFFF"/>
        </w:rPr>
      </w:pPr>
      <w:r w:rsidRPr="004E7D6E">
        <w:rPr>
          <w:rFonts w:cs="Arial"/>
          <w:b/>
          <w:szCs w:val="22"/>
          <w:shd w:val="clear" w:color="auto" w:fill="FFFFFF"/>
        </w:rPr>
        <w:t xml:space="preserve">Wenn im Sommer die Temperaturen in die Höhe klettern, wird es auch schnell in den Zimmern warm. Wir verraten Ihnen die zehn besten Tipps für angenehme Temperaturen in Haus und Wohnung. </w:t>
      </w:r>
    </w:p>
    <w:p w14:paraId="6C781FBA" w14:textId="77777777" w:rsidR="008F071B" w:rsidRPr="004E7D6E" w:rsidRDefault="008F071B" w:rsidP="008F071B">
      <w:pPr>
        <w:rPr>
          <w:rFonts w:cs="Arial"/>
          <w:b/>
          <w:bCs/>
          <w:szCs w:val="22"/>
          <w:shd w:val="clear" w:color="auto" w:fill="FFFFFF"/>
        </w:rPr>
      </w:pPr>
    </w:p>
    <w:p w14:paraId="57660AA5" w14:textId="77777777" w:rsidR="008F071B" w:rsidRPr="004E7D6E" w:rsidRDefault="008F071B" w:rsidP="008F071B">
      <w:pPr>
        <w:pStyle w:val="berschrift1"/>
        <w:rPr>
          <w:u w:color="000000"/>
          <w:lang w:val="de-AT"/>
        </w:rPr>
      </w:pPr>
      <w:r w:rsidRPr="004E7D6E">
        <w:rPr>
          <w:u w:color="000000"/>
          <w:lang w:val="de-AT"/>
        </w:rPr>
        <w:t>Fenster verschatten</w:t>
      </w:r>
    </w:p>
    <w:p w14:paraId="77DDB769" w14:textId="438B79A3" w:rsidR="008F071B" w:rsidRPr="004E7D6E" w:rsidRDefault="008F071B" w:rsidP="008F071B">
      <w:pPr>
        <w:rPr>
          <w:shd w:val="clear" w:color="auto" w:fill="FFFFFF"/>
        </w:rPr>
      </w:pPr>
      <w:r w:rsidRPr="004E7D6E">
        <w:rPr>
          <w:shd w:val="clear" w:color="auto" w:fill="FFFFFF"/>
        </w:rPr>
        <w:t xml:space="preserve">Das ist der </w:t>
      </w:r>
      <w:r w:rsidRPr="004E7D6E">
        <w:rPr>
          <w:b/>
          <w:bCs/>
          <w:shd w:val="clear" w:color="auto" w:fill="FFFFFF"/>
        </w:rPr>
        <w:t>effektivste Schutz</w:t>
      </w:r>
      <w:r w:rsidRPr="004E7D6E">
        <w:rPr>
          <w:shd w:val="clear" w:color="auto" w:fill="FFFFFF"/>
        </w:rPr>
        <w:t xml:space="preserve"> vor Hitze. Fenster wirken im Sommer wie Radiatoren. Ein außenliegender Sonnenschutz wirkt am besten. </w:t>
      </w:r>
      <w:r w:rsidRPr="004E7D6E">
        <w:rPr>
          <w:b/>
          <w:bCs/>
          <w:shd w:val="clear" w:color="auto" w:fill="FFFFFF"/>
        </w:rPr>
        <w:t>Außenliegende</w:t>
      </w:r>
      <w:r w:rsidRPr="004E7D6E">
        <w:rPr>
          <w:shd w:val="clear" w:color="auto" w:fill="FFFFFF"/>
        </w:rPr>
        <w:t xml:space="preserve"> Verschattung wie Außenjalousien, Raffstores, Roll- oder Klappläden halten bis zu 90 Prozent der Wärmestrahlung ab. </w:t>
      </w:r>
    </w:p>
    <w:p w14:paraId="0FD22212" w14:textId="77777777" w:rsidR="008F071B" w:rsidRPr="004E7D6E" w:rsidRDefault="008F071B" w:rsidP="008F071B">
      <w:pPr>
        <w:pStyle w:val="berschrift1"/>
        <w:rPr>
          <w:u w:color="000000"/>
          <w:lang w:val="de-AT"/>
        </w:rPr>
      </w:pPr>
      <w:r w:rsidRPr="004E7D6E">
        <w:rPr>
          <w:u w:color="000000"/>
          <w:lang w:val="de-AT"/>
        </w:rPr>
        <w:t>Lüften, aber richtig!</w:t>
      </w:r>
    </w:p>
    <w:p w14:paraId="28C5C9C3" w14:textId="53A16341" w:rsidR="008F071B" w:rsidRPr="004E7D6E" w:rsidRDefault="008F071B" w:rsidP="008F071B">
      <w:pPr>
        <w:rPr>
          <w:shd w:val="clear" w:color="auto" w:fill="FFFFFF"/>
        </w:rPr>
      </w:pPr>
      <w:r w:rsidRPr="004E7D6E">
        <w:rPr>
          <w:shd w:val="clear" w:color="auto" w:fill="FFFFFF"/>
        </w:rPr>
        <w:t xml:space="preserve">Öffnen Sie </w:t>
      </w:r>
      <w:r w:rsidRPr="004E7D6E">
        <w:rPr>
          <w:b/>
          <w:bCs/>
          <w:shd w:val="clear" w:color="auto" w:fill="FFFFFF"/>
        </w:rPr>
        <w:t>früh morgens oder spät abends</w:t>
      </w:r>
      <w:r w:rsidRPr="004E7D6E">
        <w:rPr>
          <w:shd w:val="clear" w:color="auto" w:fill="FFFFFF"/>
        </w:rPr>
        <w:t xml:space="preserve"> alle Fenster der Wohnung bzw. des Hauses und lüften Sie richtig durch. </w:t>
      </w:r>
    </w:p>
    <w:p w14:paraId="46D9FBCE" w14:textId="77777777" w:rsidR="008F071B" w:rsidRPr="004E7D6E" w:rsidRDefault="008F071B" w:rsidP="008F071B">
      <w:pPr>
        <w:pStyle w:val="berschrift1"/>
        <w:rPr>
          <w:u w:color="000000"/>
          <w:lang w:val="de-AT"/>
        </w:rPr>
      </w:pPr>
      <w:r w:rsidRPr="004E7D6E">
        <w:rPr>
          <w:u w:color="000000"/>
          <w:lang w:val="de-AT"/>
        </w:rPr>
        <w:t>Pflanzen wirken kühlend</w:t>
      </w:r>
    </w:p>
    <w:p w14:paraId="4D0CBB2A" w14:textId="76C622AC" w:rsidR="008F071B" w:rsidRPr="004E7D6E" w:rsidRDefault="008F071B" w:rsidP="008F071B">
      <w:pPr>
        <w:rPr>
          <w:shd w:val="clear" w:color="auto" w:fill="FFFFFF"/>
        </w:rPr>
      </w:pPr>
      <w:r w:rsidRPr="004E7D6E">
        <w:rPr>
          <w:shd w:val="clear" w:color="auto" w:fill="FFFFFF"/>
        </w:rPr>
        <w:t xml:space="preserve">Nachhaltig wirkt ein Schattenspendender </w:t>
      </w:r>
      <w:r w:rsidRPr="004E7D6E">
        <w:rPr>
          <w:b/>
          <w:bCs/>
          <w:shd w:val="clear" w:color="auto" w:fill="FFFFFF"/>
        </w:rPr>
        <w:t>Laubbaum</w:t>
      </w:r>
      <w:r w:rsidRPr="004E7D6E">
        <w:rPr>
          <w:shd w:val="clear" w:color="auto" w:fill="FFFFFF"/>
        </w:rPr>
        <w:t xml:space="preserve">. Zusätzlich zum Schatten bieten die Blätter einen kühlenden Effekt. Das </w:t>
      </w:r>
      <w:r w:rsidRPr="004E7D6E">
        <w:rPr>
          <w:b/>
          <w:bCs/>
          <w:shd w:val="clear" w:color="auto" w:fill="FFFFFF"/>
        </w:rPr>
        <w:t>Begrünen der Hauswand</w:t>
      </w:r>
      <w:r w:rsidRPr="004E7D6E">
        <w:rPr>
          <w:shd w:val="clear" w:color="auto" w:fill="FFFFFF"/>
        </w:rPr>
        <w:t xml:space="preserve"> bringt im Sommer Abkühlung. Für die Auswahl der Kletterpflanzen (mit oder ohne Gerüst) ist eine Fachberatung ratsam. </w:t>
      </w:r>
    </w:p>
    <w:p w14:paraId="7C751691" w14:textId="77777777" w:rsidR="008F071B" w:rsidRPr="004E7D6E" w:rsidRDefault="008F071B" w:rsidP="008F071B">
      <w:pPr>
        <w:pStyle w:val="berschrift1"/>
        <w:rPr>
          <w:u w:color="000000"/>
          <w:lang w:val="de-AT"/>
        </w:rPr>
      </w:pPr>
      <w:r w:rsidRPr="004E7D6E">
        <w:rPr>
          <w:u w:color="000000"/>
          <w:lang w:val="de-AT"/>
        </w:rPr>
        <w:t xml:space="preserve">Mit dem Ventilator das Zimmer kühlen </w:t>
      </w:r>
    </w:p>
    <w:p w14:paraId="30526FF9" w14:textId="53DF8C4B" w:rsidR="008F071B" w:rsidRPr="004E7D6E" w:rsidRDefault="008F071B" w:rsidP="008F071B">
      <w:pPr>
        <w:rPr>
          <w:rFonts w:cs="Arial"/>
          <w:szCs w:val="22"/>
          <w:shd w:val="clear" w:color="auto" w:fill="FFFFFF"/>
        </w:rPr>
      </w:pPr>
      <w:r w:rsidRPr="004E7D6E">
        <w:rPr>
          <w:rFonts w:cs="Arial"/>
          <w:szCs w:val="22"/>
          <w:shd w:val="clear" w:color="auto" w:fill="FFFFFF"/>
        </w:rPr>
        <w:t xml:space="preserve">Bewegte Luft kühlt. Am einfachsten und ohne Strom erledigt das ein </w:t>
      </w:r>
      <w:r w:rsidRPr="004E7D6E">
        <w:rPr>
          <w:rFonts w:cs="Arial"/>
          <w:b/>
          <w:bCs/>
          <w:szCs w:val="22"/>
          <w:shd w:val="clear" w:color="auto" w:fill="FFFFFF"/>
        </w:rPr>
        <w:t>Fächer</w:t>
      </w:r>
      <w:r w:rsidRPr="004E7D6E">
        <w:rPr>
          <w:rFonts w:cs="Arial"/>
          <w:szCs w:val="22"/>
          <w:shd w:val="clear" w:color="auto" w:fill="FFFFFF"/>
        </w:rPr>
        <w:t xml:space="preserve">. Ein </w:t>
      </w:r>
      <w:r w:rsidRPr="004E7D6E">
        <w:rPr>
          <w:rFonts w:cs="Arial"/>
          <w:b/>
          <w:bCs/>
          <w:szCs w:val="22"/>
          <w:shd w:val="clear" w:color="auto" w:fill="FFFFFF"/>
        </w:rPr>
        <w:t>Ventilator</w:t>
      </w:r>
      <w:r w:rsidRPr="004E7D6E">
        <w:rPr>
          <w:rFonts w:cs="Arial"/>
          <w:szCs w:val="22"/>
          <w:shd w:val="clear" w:color="auto" w:fill="FFFFFF"/>
        </w:rPr>
        <w:t xml:space="preserve"> macht das gleiche elegant und effizient. Stellen Sie den Ventilator so ein, dass er die Luft im gesamten Raum durchmischt. Davon haben Sie mehr. </w:t>
      </w:r>
    </w:p>
    <w:p w14:paraId="659E5EA6" w14:textId="77777777" w:rsidR="008F071B" w:rsidRPr="004E7D6E" w:rsidRDefault="008F071B" w:rsidP="008F071B">
      <w:pPr>
        <w:pStyle w:val="berschrift1"/>
        <w:rPr>
          <w:u w:color="000000"/>
          <w:lang w:val="de-AT"/>
        </w:rPr>
      </w:pPr>
      <w:r w:rsidRPr="004E7D6E">
        <w:rPr>
          <w:u w:color="000000"/>
          <w:lang w:val="de-AT"/>
        </w:rPr>
        <w:t>Helle Fassaden reflektieren Sonnenlicht</w:t>
      </w:r>
    </w:p>
    <w:p w14:paraId="6AFADC43" w14:textId="4126013C" w:rsidR="008F071B" w:rsidRPr="004E7D6E" w:rsidRDefault="008F071B" w:rsidP="008F071B">
      <w:pPr>
        <w:rPr>
          <w:rFonts w:cs="Arial"/>
          <w:szCs w:val="22"/>
          <w:shd w:val="clear" w:color="auto" w:fill="FFFFFF"/>
        </w:rPr>
      </w:pPr>
      <w:r w:rsidRPr="004E7D6E">
        <w:rPr>
          <w:rFonts w:cs="Arial"/>
          <w:szCs w:val="22"/>
          <w:shd w:val="clear" w:color="auto" w:fill="FFFFFF"/>
        </w:rPr>
        <w:t xml:space="preserve">Am Dach und der Hauswand besitzen </w:t>
      </w:r>
      <w:r w:rsidRPr="004E7D6E">
        <w:rPr>
          <w:rFonts w:cs="Arial"/>
          <w:b/>
          <w:bCs/>
          <w:szCs w:val="22"/>
          <w:shd w:val="clear" w:color="auto" w:fill="FFFFFF"/>
        </w:rPr>
        <w:t>helle Farben eine hohe Reflexionswirkung</w:t>
      </w:r>
      <w:r w:rsidRPr="004E7D6E">
        <w:rPr>
          <w:rFonts w:cs="Arial"/>
          <w:szCs w:val="22"/>
          <w:shd w:val="clear" w:color="auto" w:fill="FFFFFF"/>
        </w:rPr>
        <w:t xml:space="preserve"> und erhitzen weniger. Dunkle Farben können die Fassade im Hochsommer auf bis zu 80 Grad Celsius erhitzen. Starke </w:t>
      </w:r>
      <w:proofErr w:type="spellStart"/>
      <w:r w:rsidRPr="004E7D6E">
        <w:rPr>
          <w:rFonts w:cs="Arial"/>
          <w:szCs w:val="22"/>
          <w:shd w:val="clear" w:color="auto" w:fill="FFFFFF"/>
        </w:rPr>
        <w:t>Termperaturschwankungen</w:t>
      </w:r>
      <w:proofErr w:type="spellEnd"/>
      <w:r w:rsidRPr="004E7D6E">
        <w:rPr>
          <w:rFonts w:cs="Arial"/>
          <w:szCs w:val="22"/>
          <w:shd w:val="clear" w:color="auto" w:fill="FFFFFF"/>
        </w:rPr>
        <w:t xml:space="preserve"> belasten den Putz extrem. </w:t>
      </w:r>
    </w:p>
    <w:p w14:paraId="34E0EB27" w14:textId="77777777" w:rsidR="008F071B" w:rsidRPr="004E7D6E" w:rsidRDefault="008F071B" w:rsidP="008F071B">
      <w:pPr>
        <w:pStyle w:val="berschrift1"/>
        <w:rPr>
          <w:rFonts w:cs="Arial"/>
          <w:sz w:val="22"/>
          <w:szCs w:val="22"/>
          <w:shd w:val="clear" w:color="auto" w:fill="FFFFFF"/>
          <w:lang w:val="de-AT"/>
        </w:rPr>
      </w:pPr>
      <w:r w:rsidRPr="004E7D6E">
        <w:rPr>
          <w:u w:color="000000"/>
          <w:lang w:val="de-AT"/>
        </w:rPr>
        <w:t xml:space="preserve">Wärmedämmung hält kühl </w:t>
      </w:r>
    </w:p>
    <w:p w14:paraId="1F63BF81" w14:textId="7B9EBA2A" w:rsidR="008F071B" w:rsidRPr="004E7D6E" w:rsidRDefault="008F071B" w:rsidP="008F071B">
      <w:pPr>
        <w:rPr>
          <w:shd w:val="clear" w:color="auto" w:fill="FFFFFF"/>
        </w:rPr>
      </w:pPr>
      <w:r w:rsidRPr="004E7D6E">
        <w:rPr>
          <w:b/>
          <w:bCs/>
          <w:shd w:val="clear" w:color="auto" w:fill="FFFFFF"/>
        </w:rPr>
        <w:t>Wärmedämmung</w:t>
      </w:r>
      <w:r w:rsidRPr="004E7D6E">
        <w:rPr>
          <w:shd w:val="clear" w:color="auto" w:fill="FFFFFF"/>
        </w:rPr>
        <w:t xml:space="preserve"> hat einen genialen Doppelnutzen. Die Dämmung hält nicht nur die Kälte im Winter draußen, sondern wehrt auch die Sommerhitze ab. </w:t>
      </w:r>
    </w:p>
    <w:p w14:paraId="50B66F62" w14:textId="77777777" w:rsidR="008F071B" w:rsidRPr="004E7D6E" w:rsidRDefault="008F071B" w:rsidP="008F071B">
      <w:pPr>
        <w:pStyle w:val="berschrift1"/>
        <w:rPr>
          <w:u w:color="000000"/>
          <w:lang w:val="de-AT"/>
        </w:rPr>
      </w:pPr>
      <w:r w:rsidRPr="004E7D6E">
        <w:rPr>
          <w:u w:color="000000"/>
          <w:lang w:val="de-AT"/>
        </w:rPr>
        <w:t>Massive Bauteile halten kühl</w:t>
      </w:r>
    </w:p>
    <w:p w14:paraId="6E116547" w14:textId="6605FB0A" w:rsidR="008F071B" w:rsidRPr="004E7D6E" w:rsidRDefault="008F071B" w:rsidP="008F071B">
      <w:pPr>
        <w:rPr>
          <w:shd w:val="clear" w:color="auto" w:fill="FFFFFF"/>
        </w:rPr>
      </w:pPr>
      <w:r w:rsidRPr="004E7D6E">
        <w:rPr>
          <w:shd w:val="clear" w:color="auto" w:fill="FFFFFF"/>
        </w:rPr>
        <w:t xml:space="preserve">Gebäude mit ausreichender </w:t>
      </w:r>
      <w:r w:rsidRPr="004E7D6E">
        <w:rPr>
          <w:b/>
          <w:bCs/>
          <w:shd w:val="clear" w:color="auto" w:fill="FFFFFF"/>
        </w:rPr>
        <w:t>Speichermasse</w:t>
      </w:r>
      <w:r w:rsidRPr="004E7D6E">
        <w:rPr>
          <w:shd w:val="clear" w:color="auto" w:fill="FFFFFF"/>
        </w:rPr>
        <w:t xml:space="preserve"> bleiben bei Hitzewellen länger kühl. Schwere Bauteile (Ziegel, Beton) nehmen tagsüber Wärme auf. Während der Nacht muss diese Wärme mit </w:t>
      </w:r>
      <w:r w:rsidRPr="004E7D6E">
        <w:rPr>
          <w:b/>
          <w:bCs/>
          <w:shd w:val="clear" w:color="auto" w:fill="FFFFFF"/>
        </w:rPr>
        <w:t>Lüften</w:t>
      </w:r>
      <w:r w:rsidRPr="004E7D6E">
        <w:rPr>
          <w:shd w:val="clear" w:color="auto" w:fill="FFFFFF"/>
        </w:rPr>
        <w:t xml:space="preserve"> abgeführt werden. </w:t>
      </w:r>
    </w:p>
    <w:p w14:paraId="2C673741" w14:textId="77777777" w:rsidR="008F071B" w:rsidRPr="004E7D6E" w:rsidRDefault="008F071B" w:rsidP="008F071B">
      <w:pPr>
        <w:pStyle w:val="berschrift1"/>
        <w:rPr>
          <w:u w:color="000000"/>
          <w:lang w:val="de-AT"/>
        </w:rPr>
      </w:pPr>
      <w:r w:rsidRPr="004E7D6E">
        <w:rPr>
          <w:u w:color="000000"/>
          <w:lang w:val="de-AT"/>
        </w:rPr>
        <w:t>Elektrogeräte abschalten</w:t>
      </w:r>
    </w:p>
    <w:p w14:paraId="0EBF76BB" w14:textId="0F705AD3" w:rsidR="008F071B" w:rsidRPr="004E7D6E" w:rsidRDefault="008F071B" w:rsidP="008F071B">
      <w:pPr>
        <w:rPr>
          <w:shd w:val="clear" w:color="auto" w:fill="FFFFFF"/>
        </w:rPr>
      </w:pPr>
      <w:r w:rsidRPr="004E7D6E">
        <w:rPr>
          <w:shd w:val="clear" w:color="auto" w:fill="FFFFFF"/>
        </w:rPr>
        <w:t xml:space="preserve">Elektrogeräte wie Computer geben viel Wärme ab. Deshalb sollten Sie diese Geräte immer ganz ausschalten, wenn Sie sie nicht benutzen. Hier sind </w:t>
      </w:r>
      <w:r w:rsidRPr="004E7D6E">
        <w:rPr>
          <w:b/>
          <w:bCs/>
          <w:shd w:val="clear" w:color="auto" w:fill="FFFFFF"/>
        </w:rPr>
        <w:t>Steckerleisten</w:t>
      </w:r>
      <w:r w:rsidRPr="004E7D6E">
        <w:rPr>
          <w:shd w:val="clear" w:color="auto" w:fill="FFFFFF"/>
        </w:rPr>
        <w:t xml:space="preserve"> mit Schalter besonders sinnvoll.</w:t>
      </w:r>
    </w:p>
    <w:p w14:paraId="623AADA9" w14:textId="77777777" w:rsidR="008F071B" w:rsidRPr="004E7D6E" w:rsidRDefault="008F071B" w:rsidP="008F071B">
      <w:pPr>
        <w:rPr>
          <w:shd w:val="clear" w:color="auto" w:fill="FFFFFF"/>
        </w:rPr>
      </w:pPr>
    </w:p>
    <w:p w14:paraId="00252269" w14:textId="77777777" w:rsidR="008F071B" w:rsidRPr="004E7D6E" w:rsidRDefault="008F071B" w:rsidP="008F071B">
      <w:pPr>
        <w:pStyle w:val="berschrift1"/>
        <w:rPr>
          <w:u w:color="000000"/>
          <w:lang w:val="de-AT"/>
        </w:rPr>
      </w:pPr>
      <w:r w:rsidRPr="004E7D6E">
        <w:rPr>
          <w:u w:color="000000"/>
          <w:lang w:val="de-AT"/>
        </w:rPr>
        <w:lastRenderedPageBreak/>
        <w:t>Energieeffiziente Klimaanlage</w:t>
      </w:r>
    </w:p>
    <w:p w14:paraId="12B044E1" w14:textId="0048315F" w:rsidR="008F071B" w:rsidRPr="004E7D6E" w:rsidRDefault="008F071B" w:rsidP="008F071B">
      <w:pPr>
        <w:rPr>
          <w:shd w:val="clear" w:color="auto" w:fill="FFFFFF"/>
        </w:rPr>
      </w:pPr>
      <w:r w:rsidRPr="004E7D6E">
        <w:rPr>
          <w:shd w:val="clear" w:color="auto" w:fill="FFFFFF"/>
        </w:rPr>
        <w:t xml:space="preserve">Kühlen mit Technik erfordert Strom. Im Hochsommer liefert eine Photovoltaikanlage zur rechten Zeit erneuerbare Energie. Kombinieren Sie die Klimaanlage am besten mit </w:t>
      </w:r>
      <w:r w:rsidRPr="004E7D6E">
        <w:rPr>
          <w:b/>
          <w:bCs/>
          <w:shd w:val="clear" w:color="auto" w:fill="FFFFFF"/>
        </w:rPr>
        <w:t>Photovoltaik</w:t>
      </w:r>
      <w:r w:rsidRPr="004E7D6E">
        <w:rPr>
          <w:shd w:val="clear" w:color="auto" w:fill="FFFFFF"/>
        </w:rPr>
        <w:t>.</w:t>
      </w:r>
    </w:p>
    <w:p w14:paraId="0F4F1567" w14:textId="08EEF4F7" w:rsidR="008F071B" w:rsidRPr="004E7D6E" w:rsidRDefault="008F071B" w:rsidP="008F071B">
      <w:pPr>
        <w:pStyle w:val="berschrift1"/>
        <w:rPr>
          <w:rFonts w:cs="Arial"/>
          <w:sz w:val="22"/>
          <w:szCs w:val="22"/>
          <w:shd w:val="clear" w:color="auto" w:fill="FFFFFF"/>
          <w:lang w:val="de-AT"/>
        </w:rPr>
      </w:pPr>
      <w:r w:rsidRPr="004E7D6E">
        <w:rPr>
          <w:u w:color="000000"/>
          <w:lang w:val="de-AT"/>
        </w:rPr>
        <w:t>Kühlen Sie nicht nur den Raum, sondern auch sich selbst!</w:t>
      </w:r>
    </w:p>
    <w:p w14:paraId="67F4C398" w14:textId="77777777" w:rsidR="008F071B" w:rsidRPr="004E7D6E" w:rsidRDefault="008F071B" w:rsidP="008F071B">
      <w:pPr>
        <w:pStyle w:val="Listenabsatz"/>
        <w:numPr>
          <w:ilvl w:val="0"/>
          <w:numId w:val="42"/>
        </w:numPr>
        <w:rPr>
          <w:rFonts w:cs="Arial"/>
          <w:szCs w:val="22"/>
          <w:shd w:val="clear" w:color="auto" w:fill="FFFFFF"/>
        </w:rPr>
      </w:pPr>
      <w:r w:rsidRPr="004E7D6E">
        <w:rPr>
          <w:rFonts w:cs="Arial"/>
          <w:szCs w:val="22"/>
          <w:shd w:val="clear" w:color="auto" w:fill="FFFFFF"/>
        </w:rPr>
        <w:t xml:space="preserve">Trinken Sie mindestens 2 bis 3 Liter Wasser pro Tag. </w:t>
      </w:r>
    </w:p>
    <w:p w14:paraId="34007A62" w14:textId="77777777" w:rsidR="008F071B" w:rsidRPr="004E7D6E" w:rsidRDefault="008F071B" w:rsidP="008F071B">
      <w:pPr>
        <w:pStyle w:val="Listenabsatz"/>
        <w:numPr>
          <w:ilvl w:val="0"/>
          <w:numId w:val="42"/>
        </w:numPr>
        <w:rPr>
          <w:rFonts w:cs="Arial"/>
          <w:szCs w:val="22"/>
          <w:shd w:val="clear" w:color="auto" w:fill="FFFFFF"/>
        </w:rPr>
      </w:pPr>
      <w:r w:rsidRPr="004E7D6E">
        <w:rPr>
          <w:rFonts w:cs="Arial"/>
          <w:szCs w:val="22"/>
          <w:shd w:val="clear" w:color="auto" w:fill="FFFFFF"/>
        </w:rPr>
        <w:t xml:space="preserve">Lauwarmer Pfefferminz-, Salbei-, Holunderblüten- oder </w:t>
      </w:r>
      <w:proofErr w:type="spellStart"/>
      <w:r w:rsidRPr="004E7D6E">
        <w:rPr>
          <w:rFonts w:cs="Arial"/>
          <w:szCs w:val="22"/>
          <w:shd w:val="clear" w:color="auto" w:fill="FFFFFF"/>
        </w:rPr>
        <w:t>Zitronenmelissentee</w:t>
      </w:r>
      <w:proofErr w:type="spellEnd"/>
      <w:r w:rsidRPr="004E7D6E">
        <w:rPr>
          <w:rFonts w:cs="Arial"/>
          <w:szCs w:val="22"/>
          <w:shd w:val="clear" w:color="auto" w:fill="FFFFFF"/>
        </w:rPr>
        <w:t xml:space="preserve"> kühlt wirksamer als Softdrinks mit Eiswürfel. </w:t>
      </w:r>
    </w:p>
    <w:p w14:paraId="1163C51D" w14:textId="77777777" w:rsidR="008F071B" w:rsidRPr="004E7D6E" w:rsidRDefault="008F071B" w:rsidP="008F071B">
      <w:pPr>
        <w:pStyle w:val="Listenabsatz"/>
        <w:numPr>
          <w:ilvl w:val="0"/>
          <w:numId w:val="42"/>
        </w:numPr>
        <w:rPr>
          <w:rFonts w:cs="Arial"/>
          <w:szCs w:val="22"/>
          <w:shd w:val="clear" w:color="auto" w:fill="FFFFFF"/>
        </w:rPr>
      </w:pPr>
      <w:r w:rsidRPr="004E7D6E">
        <w:rPr>
          <w:rFonts w:cs="Arial"/>
          <w:szCs w:val="22"/>
          <w:shd w:val="clear" w:color="auto" w:fill="FFFFFF"/>
        </w:rPr>
        <w:t xml:space="preserve">Ein befeuchtetes Tuch abwechselnd auf Nacken, Unterarm oder Stirn gelegt, hilft gegen Hitzestress oder duschen Sie sich lauwarm ab. </w:t>
      </w:r>
    </w:p>
    <w:p w14:paraId="3B8DB643" w14:textId="51C98982" w:rsidR="008F071B" w:rsidRPr="004E7D6E" w:rsidRDefault="00A60C15" w:rsidP="008F071B">
      <w:pPr>
        <w:pStyle w:val="Listenabsatz"/>
        <w:numPr>
          <w:ilvl w:val="0"/>
          <w:numId w:val="42"/>
        </w:numPr>
        <w:rPr>
          <w:rFonts w:cs="Arial"/>
          <w:szCs w:val="22"/>
          <w:shd w:val="clear" w:color="auto" w:fill="FFFFFF"/>
        </w:rPr>
      </w:pPr>
      <w:r>
        <w:rPr>
          <w:noProof/>
        </w:rPr>
        <w:drawing>
          <wp:anchor distT="0" distB="0" distL="114300" distR="114300" simplePos="0" relativeHeight="251659264" behindDoc="1" locked="0" layoutInCell="1" allowOverlap="1" wp14:anchorId="37B64D9D" wp14:editId="384C299C">
            <wp:simplePos x="0" y="0"/>
            <wp:positionH relativeFrom="column">
              <wp:posOffset>4375785</wp:posOffset>
            </wp:positionH>
            <wp:positionV relativeFrom="paragraph">
              <wp:posOffset>285750</wp:posOffset>
            </wp:positionV>
            <wp:extent cx="1552575" cy="1558290"/>
            <wp:effectExtent l="0" t="0" r="9525" b="3810"/>
            <wp:wrapTight wrapText="bothSides">
              <wp:wrapPolygon edited="0">
                <wp:start x="0" y="0"/>
                <wp:lineTo x="0" y="21389"/>
                <wp:lineTo x="21467" y="21389"/>
                <wp:lineTo x="21467" y="0"/>
                <wp:lineTo x="0" y="0"/>
              </wp:wrapPolygon>
            </wp:wrapTight>
            <wp:docPr id="2" name="Grafik 2" descr="Logo &quot;klimaf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quot;klimafit&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1558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071B" w:rsidRPr="004E7D6E">
        <w:rPr>
          <w:rFonts w:cs="Arial"/>
          <w:szCs w:val="22"/>
          <w:shd w:val="clear" w:color="auto" w:fill="FFFFFF"/>
        </w:rPr>
        <w:t xml:space="preserve">Mit einer Sprühflasche den Körper besprühen, erzeugt ein herrliches Gefühl von Frische. </w:t>
      </w:r>
    </w:p>
    <w:p w14:paraId="4696022E" w14:textId="19068227" w:rsidR="008F071B" w:rsidRPr="004E7D6E" w:rsidRDefault="008F071B" w:rsidP="008F071B">
      <w:pPr>
        <w:pStyle w:val="Listenabsatz"/>
        <w:numPr>
          <w:ilvl w:val="0"/>
          <w:numId w:val="42"/>
        </w:numPr>
        <w:rPr>
          <w:rFonts w:cs="Arial"/>
          <w:szCs w:val="22"/>
          <w:shd w:val="clear" w:color="auto" w:fill="FFFFFF"/>
        </w:rPr>
      </w:pPr>
      <w:r w:rsidRPr="004E7D6E">
        <w:rPr>
          <w:rFonts w:cs="Arial"/>
          <w:szCs w:val="22"/>
          <w:shd w:val="clear" w:color="auto" w:fill="FFFFFF"/>
        </w:rPr>
        <w:t xml:space="preserve">Achten Sie im Hochsommer auf lockere Bekleidung. </w:t>
      </w:r>
    </w:p>
    <w:p w14:paraId="03DE7063" w14:textId="7DF6554F" w:rsidR="008F071B" w:rsidRPr="004E7D6E" w:rsidRDefault="008F071B" w:rsidP="008F071B">
      <w:pPr>
        <w:pStyle w:val="Listenabsatz"/>
        <w:numPr>
          <w:ilvl w:val="0"/>
          <w:numId w:val="42"/>
        </w:numPr>
        <w:rPr>
          <w:rFonts w:cs="Arial"/>
          <w:szCs w:val="22"/>
          <w:shd w:val="clear" w:color="auto" w:fill="FFFFFF"/>
        </w:rPr>
      </w:pPr>
      <w:r w:rsidRPr="004E7D6E">
        <w:rPr>
          <w:rFonts w:cs="Arial"/>
          <w:szCs w:val="22"/>
          <w:shd w:val="clear" w:color="auto" w:fill="FFFFFF"/>
        </w:rPr>
        <w:t xml:space="preserve">Für den Sommer gibt es spezielle, kühlende Bettwäsche. </w:t>
      </w:r>
    </w:p>
    <w:p w14:paraId="078A38FF" w14:textId="715261C2" w:rsidR="008F071B" w:rsidRPr="004E7D6E" w:rsidRDefault="008F071B" w:rsidP="008F071B">
      <w:pPr>
        <w:rPr>
          <w:rFonts w:cs="Arial"/>
          <w:szCs w:val="22"/>
          <w:shd w:val="clear" w:color="auto" w:fill="FFFFFF"/>
        </w:rPr>
      </w:pPr>
    </w:p>
    <w:p w14:paraId="40F7679D" w14:textId="3AA323B8" w:rsidR="008F071B" w:rsidRPr="004E7D6E" w:rsidRDefault="008F071B" w:rsidP="008F071B">
      <w:pPr>
        <w:rPr>
          <w:rFonts w:cs="Arial"/>
          <w:szCs w:val="22"/>
          <w:shd w:val="clear" w:color="auto" w:fill="FFFFFF"/>
        </w:rPr>
      </w:pPr>
    </w:p>
    <w:p w14:paraId="438050DD" w14:textId="1E491EBC" w:rsidR="008F071B" w:rsidRPr="004E7D6E" w:rsidRDefault="008F071B" w:rsidP="008F071B">
      <w:pPr>
        <w:spacing w:line="280" w:lineRule="exact"/>
        <w:rPr>
          <w:rFonts w:cs="Arial"/>
        </w:rPr>
      </w:pPr>
      <w:r w:rsidRPr="004E7D6E">
        <w:rPr>
          <w:rFonts w:cs="Arial"/>
          <w:b/>
          <w:bCs/>
        </w:rPr>
        <w:t>Weitere Informationen</w:t>
      </w:r>
      <w:r w:rsidRPr="004E7D6E">
        <w:rPr>
          <w:rFonts w:cs="Arial"/>
        </w:rPr>
        <w:t xml:space="preserve"> erhalten Sie auf </w:t>
      </w:r>
      <w:hyperlink r:id="rId12" w:history="1">
        <w:r w:rsidRPr="002E6A2A">
          <w:rPr>
            <w:rFonts w:cs="Arial"/>
            <w:u w:val="single"/>
          </w:rPr>
          <w:t>www.klimafit-noe.at</w:t>
        </w:r>
      </w:hyperlink>
      <w:r w:rsidRPr="004E7D6E">
        <w:rPr>
          <w:rFonts w:cs="Arial"/>
        </w:rPr>
        <w:t xml:space="preserve"> und </w:t>
      </w:r>
      <w:hyperlink r:id="rId13" w:history="1">
        <w:r w:rsidRPr="002E6A2A">
          <w:rPr>
            <w:rFonts w:cs="Arial"/>
            <w:u w:val="single"/>
          </w:rPr>
          <w:t>www.energie-noe.at</w:t>
        </w:r>
      </w:hyperlink>
      <w:r w:rsidRPr="004E7D6E">
        <w:rPr>
          <w:rFonts w:cs="Arial"/>
        </w:rPr>
        <w:t>.</w:t>
      </w:r>
    </w:p>
    <w:p w14:paraId="5CB9367F" w14:textId="0CE1E98D" w:rsidR="008F071B" w:rsidRDefault="008F071B" w:rsidP="008F071B">
      <w:pPr>
        <w:rPr>
          <w:rFonts w:cs="Arial"/>
          <w:szCs w:val="22"/>
        </w:rPr>
      </w:pPr>
    </w:p>
    <w:sectPr w:rsidR="008F071B" w:rsidSect="0078690A">
      <w:headerReference w:type="default" r:id="rId14"/>
      <w:footerReference w:type="default" r:id="rId15"/>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7EF0" w14:textId="77777777" w:rsidR="004207CF" w:rsidRPr="004E7D6E" w:rsidRDefault="004207CF" w:rsidP="007457A6">
      <w:r w:rsidRPr="004E7D6E">
        <w:separator/>
      </w:r>
    </w:p>
  </w:endnote>
  <w:endnote w:type="continuationSeparator" w:id="0">
    <w:p w14:paraId="40926388" w14:textId="77777777" w:rsidR="004207CF" w:rsidRPr="004E7D6E" w:rsidRDefault="004207CF" w:rsidP="007457A6">
      <w:r w:rsidRPr="004E7D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8327" w14:textId="77777777" w:rsidR="007457A6" w:rsidRPr="004E7D6E" w:rsidRDefault="00430954">
    <w:pPr>
      <w:pStyle w:val="Fuzeile"/>
      <w:rPr>
        <w:lang w:val="de-AT"/>
      </w:rPr>
    </w:pPr>
    <w:r w:rsidRPr="004E7D6E">
      <w:rPr>
        <w:rFonts w:cstheme="minorHAnsi"/>
        <w:b/>
        <w:color w:val="ED7D31" w:themeColor="accent2"/>
        <w:szCs w:val="20"/>
        <w:lang w:val="de-AT"/>
      </w:rPr>
      <w:drawing>
        <wp:anchor distT="0" distB="0" distL="114300" distR="114300" simplePos="0" relativeHeight="251659264" behindDoc="1" locked="0" layoutInCell="1" allowOverlap="1" wp14:anchorId="1BB37520" wp14:editId="4EA11DEC">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D6CD" w14:textId="77777777" w:rsidR="004207CF" w:rsidRPr="004E7D6E" w:rsidRDefault="004207CF" w:rsidP="007457A6">
      <w:r w:rsidRPr="004E7D6E">
        <w:separator/>
      </w:r>
    </w:p>
  </w:footnote>
  <w:footnote w:type="continuationSeparator" w:id="0">
    <w:p w14:paraId="0C146373" w14:textId="77777777" w:rsidR="004207CF" w:rsidRPr="004E7D6E" w:rsidRDefault="004207CF" w:rsidP="007457A6">
      <w:r w:rsidRPr="004E7D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5F7C" w14:textId="77777777" w:rsidR="003A25AB" w:rsidRPr="004E7D6E" w:rsidRDefault="003A25AB">
    <w:pPr>
      <w:pStyle w:val="Kopfzeile"/>
    </w:pPr>
    <w:r w:rsidRPr="004E7D6E">
      <w:rPr>
        <w:sz w:val="20"/>
        <w:szCs w:val="20"/>
      </w:rPr>
      <w:drawing>
        <wp:anchor distT="0" distB="0" distL="114300" distR="114300" simplePos="0" relativeHeight="251661312" behindDoc="1" locked="0" layoutInCell="1" allowOverlap="1" wp14:anchorId="42E86E30" wp14:editId="69D7ED32">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F3851"/>
    <w:multiLevelType w:val="hybridMultilevel"/>
    <w:tmpl w:val="98AEB0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8"/>
  </w:num>
  <w:num w:numId="2" w16cid:durableId="1254431313">
    <w:abstractNumId w:val="28"/>
  </w:num>
  <w:num w:numId="3" w16cid:durableId="685986711">
    <w:abstractNumId w:val="41"/>
  </w:num>
  <w:num w:numId="4" w16cid:durableId="1619682901">
    <w:abstractNumId w:val="33"/>
  </w:num>
  <w:num w:numId="5" w16cid:durableId="1562666744">
    <w:abstractNumId w:val="6"/>
  </w:num>
  <w:num w:numId="6" w16cid:durableId="1034697308">
    <w:abstractNumId w:val="7"/>
  </w:num>
  <w:num w:numId="7" w16cid:durableId="1264268670">
    <w:abstractNumId w:val="2"/>
  </w:num>
  <w:num w:numId="8" w16cid:durableId="672412547">
    <w:abstractNumId w:val="32"/>
  </w:num>
  <w:num w:numId="9" w16cid:durableId="162858792">
    <w:abstractNumId w:val="17"/>
  </w:num>
  <w:num w:numId="10" w16cid:durableId="2136481951">
    <w:abstractNumId w:val="23"/>
  </w:num>
  <w:num w:numId="11" w16cid:durableId="1985043041">
    <w:abstractNumId w:val="25"/>
  </w:num>
  <w:num w:numId="12" w16cid:durableId="413161043">
    <w:abstractNumId w:val="9"/>
  </w:num>
  <w:num w:numId="13" w16cid:durableId="1194925536">
    <w:abstractNumId w:val="14"/>
  </w:num>
  <w:num w:numId="14" w16cid:durableId="836385102">
    <w:abstractNumId w:val="0"/>
  </w:num>
  <w:num w:numId="15" w16cid:durableId="965938434">
    <w:abstractNumId w:val="19"/>
  </w:num>
  <w:num w:numId="16" w16cid:durableId="1323239883">
    <w:abstractNumId w:val="21"/>
  </w:num>
  <w:num w:numId="17" w16cid:durableId="1766269617">
    <w:abstractNumId w:val="3"/>
  </w:num>
  <w:num w:numId="18" w16cid:durableId="2004776958">
    <w:abstractNumId w:val="20"/>
  </w:num>
  <w:num w:numId="19" w16cid:durableId="1816137614">
    <w:abstractNumId w:val="1"/>
  </w:num>
  <w:num w:numId="20" w16cid:durableId="1264217761">
    <w:abstractNumId w:val="8"/>
  </w:num>
  <w:num w:numId="21" w16cid:durableId="802113334">
    <w:abstractNumId w:val="10"/>
  </w:num>
  <w:num w:numId="22" w16cid:durableId="1210802806">
    <w:abstractNumId w:val="29"/>
  </w:num>
  <w:num w:numId="23" w16cid:durableId="1809122921">
    <w:abstractNumId w:val="11"/>
  </w:num>
  <w:num w:numId="24" w16cid:durableId="875045854">
    <w:abstractNumId w:val="13"/>
  </w:num>
  <w:num w:numId="25" w16cid:durableId="364600100">
    <w:abstractNumId w:val="36"/>
  </w:num>
  <w:num w:numId="26" w16cid:durableId="1351905939">
    <w:abstractNumId w:val="5"/>
  </w:num>
  <w:num w:numId="27" w16cid:durableId="1033766018">
    <w:abstractNumId w:val="35"/>
  </w:num>
  <w:num w:numId="28" w16cid:durableId="1040664834">
    <w:abstractNumId w:val="40"/>
  </w:num>
  <w:num w:numId="29" w16cid:durableId="1612980910">
    <w:abstractNumId w:val="39"/>
  </w:num>
  <w:num w:numId="30" w16cid:durableId="2025670779">
    <w:abstractNumId w:val="31"/>
  </w:num>
  <w:num w:numId="31" w16cid:durableId="1630894553">
    <w:abstractNumId w:val="12"/>
  </w:num>
  <w:num w:numId="32" w16cid:durableId="957179878">
    <w:abstractNumId w:val="15"/>
  </w:num>
  <w:num w:numId="33" w16cid:durableId="1132135201">
    <w:abstractNumId w:val="34"/>
  </w:num>
  <w:num w:numId="34" w16cid:durableId="914438777">
    <w:abstractNumId w:val="27"/>
  </w:num>
  <w:num w:numId="35" w16cid:durableId="1184587561">
    <w:abstractNumId w:val="22"/>
  </w:num>
  <w:num w:numId="36" w16cid:durableId="897714127">
    <w:abstractNumId w:val="16"/>
  </w:num>
  <w:num w:numId="37" w16cid:durableId="802427873">
    <w:abstractNumId w:val="18"/>
  </w:num>
  <w:num w:numId="38" w16cid:durableId="1789006291">
    <w:abstractNumId w:val="24"/>
  </w:num>
  <w:num w:numId="39" w16cid:durableId="1814324148">
    <w:abstractNumId w:val="30"/>
  </w:num>
  <w:num w:numId="40" w16cid:durableId="383142062">
    <w:abstractNumId w:val="37"/>
  </w:num>
  <w:num w:numId="41" w16cid:durableId="1370448290">
    <w:abstractNumId w:val="26"/>
  </w:num>
  <w:num w:numId="42" w16cid:durableId="1645740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1B"/>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A743E"/>
    <w:rsid w:val="001B2882"/>
    <w:rsid w:val="001C1923"/>
    <w:rsid w:val="001C64BC"/>
    <w:rsid w:val="001D331F"/>
    <w:rsid w:val="001F506D"/>
    <w:rsid w:val="00210192"/>
    <w:rsid w:val="002111F2"/>
    <w:rsid w:val="0021305A"/>
    <w:rsid w:val="00214E78"/>
    <w:rsid w:val="002178CE"/>
    <w:rsid w:val="00221178"/>
    <w:rsid w:val="002222D5"/>
    <w:rsid w:val="00226E06"/>
    <w:rsid w:val="002409CE"/>
    <w:rsid w:val="002428CB"/>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1249"/>
    <w:rsid w:val="002E4A96"/>
    <w:rsid w:val="002E6A2A"/>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07CF"/>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4E7D6E"/>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1B"/>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60C15"/>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6659E"/>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F73C5"/>
  <w15:chartTrackingRefBased/>
  <w15:docId w15:val="{F254BCAE-0F71-4A90-954B-CF849991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ie-noe.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limafit-noe.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K:\Marketing_und_Oeffentlichkeitsarbeit\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Props1.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2.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4.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2</Pages>
  <Words>414</Words>
  <Characters>2614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3022</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7</cp:revision>
  <cp:lastPrinted>2012-09-19T11:30:00Z</cp:lastPrinted>
  <dcterms:created xsi:type="dcterms:W3CDTF">2026-07-16T11:24:00Z</dcterms:created>
  <dcterms:modified xsi:type="dcterms:W3CDTF">2026-07-30T12:46:00Z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