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1C577" w14:textId="77777777" w:rsidR="00126FE4" w:rsidRPr="00126FE4" w:rsidRDefault="00126FE4" w:rsidP="00126FE4">
      <w:pPr>
        <w:pStyle w:val="Titel"/>
      </w:pPr>
      <w:r w:rsidRPr="00126FE4">
        <w:t>Sonnenstrom clever nutzen – warum ein Stromspeicher jetzt Sinn macht</w:t>
      </w:r>
    </w:p>
    <w:p w14:paraId="1B311E5B" w14:textId="77777777" w:rsidR="00126FE4" w:rsidRPr="00126FE4" w:rsidRDefault="00126FE4" w:rsidP="00126FE4">
      <w:r w:rsidRPr="00126FE4">
        <w:t xml:space="preserve">Immer mehr Haushalte in Niederösterreich nutzen die Kraft der Sonne zur Stromproduktion mit einer Photovoltaikanlage am eigenen Dach. Doch: Ohne Stromspeicher wird ein großer Teil des selbst erzeugten Stroms gar nicht im eigenen </w:t>
      </w:r>
      <w:proofErr w:type="gramStart"/>
      <w:r w:rsidRPr="00126FE4">
        <w:t>Zuhause</w:t>
      </w:r>
      <w:proofErr w:type="gramEnd"/>
      <w:r w:rsidRPr="00126FE4">
        <w:t xml:space="preserve"> genutzt. </w:t>
      </w:r>
    </w:p>
    <w:p w14:paraId="46663E68" w14:textId="77777777" w:rsidR="00126FE4" w:rsidRPr="00126FE4" w:rsidRDefault="00126FE4" w:rsidP="00126FE4">
      <w:pPr>
        <w:pStyle w:val="berschrift1"/>
      </w:pPr>
      <w:r w:rsidRPr="00126FE4">
        <w:t xml:space="preserve">Mehr </w:t>
      </w:r>
      <w:proofErr w:type="spellStart"/>
      <w:r w:rsidRPr="00126FE4">
        <w:t>vom</w:t>
      </w:r>
      <w:proofErr w:type="spellEnd"/>
      <w:r w:rsidRPr="00126FE4">
        <w:t xml:space="preserve"> </w:t>
      </w:r>
      <w:proofErr w:type="spellStart"/>
      <w:r w:rsidRPr="00126FE4">
        <w:t>eigenen</w:t>
      </w:r>
      <w:proofErr w:type="spellEnd"/>
      <w:r w:rsidRPr="00126FE4">
        <w:t xml:space="preserve"> Strom </w:t>
      </w:r>
      <w:proofErr w:type="spellStart"/>
      <w:r w:rsidRPr="00126FE4">
        <w:t>nutzen</w:t>
      </w:r>
      <w:proofErr w:type="spellEnd"/>
    </w:p>
    <w:p w14:paraId="5B750235" w14:textId="77777777" w:rsidR="00126FE4" w:rsidRPr="00126FE4" w:rsidRDefault="00126FE4" w:rsidP="00126FE4">
      <w:r w:rsidRPr="00126FE4">
        <w:t>Photovoltaikanlagen erzeugen den meisten Strom tagsüber – also genau dann, wenn viele Menschen außer Haus sind. Der überschüssige Strom wird ins öffentliche Netz eingespeist, während am Abend und in der Nacht Strom teuer zugekauft werden muss. Ein Stromspeicher ändert dieses Prinzip grundlegend: Er speichert überschüssigen Sonnenstrom und stellt ihn genau dann zur Verfügung, wenn er gebraucht wird. So kann der Eigenverbrauch deutlich gesteigert werden – auf 70 Prozent oder mehr.</w:t>
      </w:r>
    </w:p>
    <w:p w14:paraId="32E290B5" w14:textId="77777777" w:rsidR="00126FE4" w:rsidRPr="00126FE4" w:rsidRDefault="00126FE4" w:rsidP="00126FE4">
      <w:pPr>
        <w:pStyle w:val="berschrift1"/>
      </w:pPr>
      <w:r w:rsidRPr="00126FE4">
        <w:t>Stromkosten sparen und unabhängiger werden</w:t>
      </w:r>
    </w:p>
    <w:p w14:paraId="38D64759" w14:textId="77777777" w:rsidR="00126FE4" w:rsidRPr="00126FE4" w:rsidRDefault="00126FE4" w:rsidP="00126FE4">
      <w:r w:rsidRPr="00126FE4">
        <w:t>Wer mehr selbst erzeugten Strom nutzt, muss weniger Strom vom Energieversorger beziehen. Das schont nicht nur das Haushaltsbudget, sondern macht auch unabhängiger von Strompreisschwankungen. Gleichzeitig erhöht ein Stromspeicher die Versorgungssicherheit. Systeme mit Notstromfunktion ermöglichen es, wichtige Geräte bei einem Stromausfall weiterhin mit Energie zu versorgen.</w:t>
      </w:r>
    </w:p>
    <w:p w14:paraId="0F7BE1C6" w14:textId="77777777" w:rsidR="00126FE4" w:rsidRPr="00126FE4" w:rsidRDefault="00126FE4" w:rsidP="00126FE4">
      <w:pPr>
        <w:pStyle w:val="berschrift1"/>
      </w:pPr>
      <w:proofErr w:type="spellStart"/>
      <w:r w:rsidRPr="00126FE4">
        <w:t>Photovoltaik</w:t>
      </w:r>
      <w:proofErr w:type="spellEnd"/>
      <w:r w:rsidRPr="00126FE4">
        <w:t xml:space="preserve"> und Speicher – </w:t>
      </w:r>
      <w:proofErr w:type="spellStart"/>
      <w:r w:rsidRPr="00126FE4">
        <w:t>ein</w:t>
      </w:r>
      <w:proofErr w:type="spellEnd"/>
      <w:r w:rsidRPr="00126FE4">
        <w:t xml:space="preserve"> </w:t>
      </w:r>
      <w:proofErr w:type="spellStart"/>
      <w:r w:rsidRPr="00126FE4">
        <w:t>starkes</w:t>
      </w:r>
      <w:proofErr w:type="spellEnd"/>
      <w:r w:rsidRPr="00126FE4">
        <w:t xml:space="preserve"> Team</w:t>
      </w:r>
    </w:p>
    <w:p w14:paraId="1E912480" w14:textId="77777777" w:rsidR="00126FE4" w:rsidRPr="00126FE4" w:rsidRDefault="00126FE4" w:rsidP="00126FE4">
      <w:r w:rsidRPr="00126FE4">
        <w:t>Die Kombination aus PV-Anlage und Stromspeicher gilt heute als besonders zukunftsfähig. Während die PV-Anlage Sonnenenergie erzeugt, sorgt der Speicher dafür, dass diese Energie rund um die Uhr verfügbar ist. Auch wer noch keine Photovoltaikanlage besitzt, kann jetzt über eine Gesamtlösung nachdenken.</w:t>
      </w:r>
    </w:p>
    <w:p w14:paraId="4132057C" w14:textId="77777777" w:rsidR="00126FE4" w:rsidRPr="00126FE4" w:rsidRDefault="00126FE4" w:rsidP="00126FE4">
      <w:pPr>
        <w:pStyle w:val="berschrift1"/>
      </w:pPr>
      <w:r w:rsidRPr="00126FE4">
        <w:t xml:space="preserve">Gut </w:t>
      </w:r>
      <w:proofErr w:type="spellStart"/>
      <w:r w:rsidRPr="00126FE4">
        <w:t>informiert</w:t>
      </w:r>
      <w:proofErr w:type="spellEnd"/>
      <w:r w:rsidRPr="00126FE4">
        <w:t xml:space="preserve"> </w:t>
      </w:r>
      <w:proofErr w:type="spellStart"/>
      <w:r w:rsidRPr="00126FE4">
        <w:t>entscheiden</w:t>
      </w:r>
      <w:proofErr w:type="spellEnd"/>
    </w:p>
    <w:p w14:paraId="37094EB9" w14:textId="77777777" w:rsidR="00126FE4" w:rsidRPr="00126FE4" w:rsidRDefault="00126FE4" w:rsidP="00126FE4">
      <w:r w:rsidRPr="00126FE4">
        <w:t xml:space="preserve">Welche Lösung für Ihren Haushalt passend ist, hängt von mehreren Faktoren ab – etwa vom jährlichen Stromverbrauch. Orientierung und unabhängige Informationen bietet die Energieberatung Niederösterreich: </w:t>
      </w:r>
      <w:hyperlink r:id="rId11" w:history="1">
        <w:r w:rsidRPr="00126FE4">
          <w:rPr>
            <w:rStyle w:val="Hyperlink"/>
            <w:color w:val="auto"/>
          </w:rPr>
          <w:t>www.energie-noe.at/energieberatung</w:t>
        </w:r>
      </w:hyperlink>
    </w:p>
    <w:p w14:paraId="17933359" w14:textId="77777777" w:rsidR="00126FE4" w:rsidRPr="00126FE4" w:rsidRDefault="00126FE4" w:rsidP="00126FE4"/>
    <w:p w14:paraId="7B1DDF87" w14:textId="33246DC0" w:rsidR="00126FE4" w:rsidRPr="00126FE4" w:rsidRDefault="00126FE4" w:rsidP="00126FE4">
      <w:r w:rsidRPr="00126FE4">
        <w:rPr>
          <w:b/>
          <w:bCs/>
        </w:rPr>
        <w:t>Weitere Informationen</w:t>
      </w:r>
      <w:r w:rsidRPr="00126FE4">
        <w:t xml:space="preserve"> zum Thema Stromspeicher finden Sie unter </w:t>
      </w:r>
      <w:hyperlink r:id="rId12" w:history="1">
        <w:r w:rsidRPr="00126FE4">
          <w:rPr>
            <w:rStyle w:val="Hyperlink"/>
            <w:color w:val="auto"/>
          </w:rPr>
          <w:t>www.energie-noe.at/stromspeicher-in-noe</w:t>
        </w:r>
      </w:hyperlink>
    </w:p>
    <w:p w14:paraId="4D4EC04E" w14:textId="77777777" w:rsidR="00126FE4" w:rsidRPr="00376D1C" w:rsidRDefault="00126FE4" w:rsidP="00055D89"/>
    <w:sectPr w:rsidR="00126FE4" w:rsidRPr="00376D1C" w:rsidSect="0078690A">
      <w:headerReference w:type="default" r:id="rId13"/>
      <w:footerReference w:type="default" r:id="rId14"/>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7213F" w14:textId="77777777" w:rsidR="00BA3F7A" w:rsidRDefault="00BA3F7A" w:rsidP="007457A6">
      <w:r>
        <w:separator/>
      </w:r>
    </w:p>
  </w:endnote>
  <w:endnote w:type="continuationSeparator" w:id="0">
    <w:p w14:paraId="32C79D3D" w14:textId="77777777" w:rsidR="00BA3F7A" w:rsidRDefault="00BA3F7A"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5EF4" w14:textId="77777777" w:rsidR="007457A6" w:rsidRDefault="00430954">
    <w:pPr>
      <w:pStyle w:val="Fuzeile"/>
    </w:pPr>
    <w:r>
      <w:rPr>
        <w:rFonts w:cstheme="minorHAnsi"/>
        <w:b/>
        <w:noProof/>
        <w:color w:val="ED7D31" w:themeColor="accent2"/>
        <w:szCs w:val="20"/>
      </w:rPr>
      <w:drawing>
        <wp:anchor distT="0" distB="0" distL="114300" distR="114300" simplePos="0" relativeHeight="251659264" behindDoc="1" locked="0" layoutInCell="1" allowOverlap="1" wp14:anchorId="5D93565D" wp14:editId="6C9324B7">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005E" w14:textId="77777777" w:rsidR="00BA3F7A" w:rsidRDefault="00BA3F7A" w:rsidP="007457A6">
      <w:r>
        <w:separator/>
      </w:r>
    </w:p>
  </w:footnote>
  <w:footnote w:type="continuationSeparator" w:id="0">
    <w:p w14:paraId="3FF3EB18" w14:textId="77777777" w:rsidR="00BA3F7A" w:rsidRDefault="00BA3F7A"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BC5A"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03ACBBFC" wp14:editId="27DC4FE6">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E4"/>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26FE4"/>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34CA7"/>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3F7A"/>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7175E"/>
  <w15:chartTrackingRefBased/>
  <w15:docId w15:val="{AF428F8B-F092-42CC-8D39-DD5AC9E0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ie-noe.at/stromspeicher-in-no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ie-noe.at/energieberatu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3.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4.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285</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2083</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marlies.rinnofner</dc:creator>
  <cp:keywords/>
  <cp:lastModifiedBy>Marlies Rinnofner</cp:lastModifiedBy>
  <cp:revision>1</cp:revision>
  <cp:lastPrinted>2012-09-19T11:30:00Z</cp:lastPrinted>
  <dcterms:created xsi:type="dcterms:W3CDTF">2026-07-30T13:32:00Z</dcterms:created>
  <dcterms:modified xsi:type="dcterms:W3CDTF">2026-07-30T13:34:00Z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